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5C149B" w14:textId="77777777" w:rsidR="004E7DE6" w:rsidRDefault="004E7DE6" w:rsidP="004E7DE6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76" w:lineRule="auto"/>
        <w:jc w:val="right"/>
      </w:pPr>
    </w:p>
    <w:p w14:paraId="5F1FA0CC" w14:textId="73B8BDF3" w:rsidR="004E7DE6" w:rsidRPr="004E7DE6" w:rsidRDefault="004E7DE6" w:rsidP="004E7DE6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76" w:lineRule="auto"/>
        <w:jc w:val="right"/>
      </w:pPr>
      <w:proofErr w:type="gramStart"/>
      <w:r w:rsidRPr="004E7DE6">
        <w:t>Data:_</w:t>
      </w:r>
      <w:proofErr w:type="gramEnd"/>
      <w:r w:rsidRPr="004E7DE6">
        <w:t>_________</w:t>
      </w:r>
    </w:p>
    <w:p w14:paraId="5B688906" w14:textId="77777777" w:rsidR="004E7DE6" w:rsidRPr="004E7DE6" w:rsidRDefault="004E7DE6" w:rsidP="004E7DE6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76" w:lineRule="auto"/>
      </w:pPr>
      <w:r w:rsidRPr="004E7DE6">
        <w:t>Alla cortese attenzione:</w:t>
      </w:r>
    </w:p>
    <w:p w14:paraId="576C9B8C" w14:textId="77777777" w:rsidR="004E7DE6" w:rsidRDefault="004E7DE6" w:rsidP="004E7DE6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76" w:lineRule="auto"/>
      </w:pPr>
    </w:p>
    <w:p w14:paraId="545D9FFE" w14:textId="148F4592" w:rsidR="004E7DE6" w:rsidRPr="004E7DE6" w:rsidRDefault="004E7DE6" w:rsidP="004E7DE6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76" w:lineRule="auto"/>
      </w:pPr>
      <w:r w:rsidRPr="004E7DE6">
        <w:t>OGGETTO: ATTESTATO DI FREQUENZA</w:t>
      </w:r>
    </w:p>
    <w:p w14:paraId="773BF20E" w14:textId="77777777" w:rsidR="004E7DE6" w:rsidRDefault="004E7DE6" w:rsidP="004E7DE6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76" w:lineRule="auto"/>
      </w:pPr>
    </w:p>
    <w:p w14:paraId="178FA777" w14:textId="77777777" w:rsidR="004E7DE6" w:rsidRDefault="004E7DE6" w:rsidP="004E7DE6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76" w:lineRule="auto"/>
      </w:pPr>
    </w:p>
    <w:p w14:paraId="26CFB3EF" w14:textId="51C1EC36" w:rsidR="004E7DE6" w:rsidRPr="004E7DE6" w:rsidRDefault="004E7DE6" w:rsidP="004E7DE6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76" w:lineRule="auto"/>
      </w:pPr>
      <w:r w:rsidRPr="004E7DE6">
        <w:t>Io sottoscritto Alari Alberto, presidente ed allenatore della squadra sportiva Olimpic</w:t>
      </w:r>
    </w:p>
    <w:p w14:paraId="09369771" w14:textId="77777777" w:rsidR="004E7DE6" w:rsidRPr="004E7DE6" w:rsidRDefault="004E7DE6" w:rsidP="004E7DE6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76" w:lineRule="auto"/>
      </w:pPr>
      <w:proofErr w:type="spellStart"/>
      <w:r w:rsidRPr="004E7DE6">
        <w:t>Swim</w:t>
      </w:r>
      <w:proofErr w:type="spellEnd"/>
      <w:r w:rsidRPr="004E7DE6">
        <w:t xml:space="preserve"> Pro A.S.D., dichiaro che l’atleta…………………………</w:t>
      </w:r>
      <w:proofErr w:type="gramStart"/>
      <w:r w:rsidRPr="004E7DE6">
        <w:t>…….</w:t>
      </w:r>
      <w:proofErr w:type="gramEnd"/>
      <w:r w:rsidRPr="004E7DE6">
        <w:t>. nato il</w:t>
      </w:r>
    </w:p>
    <w:p w14:paraId="0E5C85B2" w14:textId="77777777" w:rsidR="004E7DE6" w:rsidRPr="004E7DE6" w:rsidRDefault="004E7DE6" w:rsidP="004E7DE6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76" w:lineRule="auto"/>
      </w:pPr>
      <w:r w:rsidRPr="004E7DE6">
        <w:t>…………………… a …………………</w:t>
      </w:r>
      <w:proofErr w:type="gramStart"/>
      <w:r w:rsidRPr="004E7DE6">
        <w:t>…….</w:t>
      </w:r>
      <w:proofErr w:type="gramEnd"/>
      <w:r w:rsidRPr="004E7DE6">
        <w:t>. e residente a ……………</w:t>
      </w:r>
      <w:proofErr w:type="gramStart"/>
      <w:r w:rsidRPr="004E7DE6">
        <w:t>…….</w:t>
      </w:r>
      <w:proofErr w:type="gramEnd"/>
      <w:r w:rsidRPr="004E7DE6">
        <w:t>. ,</w:t>
      </w:r>
    </w:p>
    <w:p w14:paraId="0E81C79F" w14:textId="77777777" w:rsidR="004E7DE6" w:rsidRPr="004E7DE6" w:rsidRDefault="004E7DE6" w:rsidP="004E7DE6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76" w:lineRule="auto"/>
      </w:pPr>
      <w:r w:rsidRPr="004E7DE6">
        <w:t>partecipa settimanalmente a 6 sedute di allenamento della durata di due ore cadauna</w:t>
      </w:r>
    </w:p>
    <w:p w14:paraId="23D3DCF4" w14:textId="77777777" w:rsidR="004E7DE6" w:rsidRPr="004E7DE6" w:rsidRDefault="004E7DE6" w:rsidP="004E7DE6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76" w:lineRule="auto"/>
      </w:pPr>
      <w:r w:rsidRPr="004E7DE6">
        <w:t>dalle 15 alle 17, a queste vanno aggiunte due ore settimanali di palestra. Gli</w:t>
      </w:r>
    </w:p>
    <w:p w14:paraId="11D04D57" w14:textId="77777777" w:rsidR="004E7DE6" w:rsidRPr="004E7DE6" w:rsidRDefault="004E7DE6" w:rsidP="004E7DE6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76" w:lineRule="auto"/>
      </w:pPr>
      <w:r w:rsidRPr="004E7DE6">
        <w:t xml:space="preserve">allenamenti iniziano i primi di </w:t>
      </w:r>
      <w:proofErr w:type="gramStart"/>
      <w:r w:rsidRPr="004E7DE6">
        <w:t>Settembre</w:t>
      </w:r>
      <w:proofErr w:type="gramEnd"/>
      <w:r w:rsidRPr="004E7DE6">
        <w:t xml:space="preserve"> e terminano alla fine di Luglio, durante le</w:t>
      </w:r>
    </w:p>
    <w:p w14:paraId="7F33CE21" w14:textId="77777777" w:rsidR="004E7DE6" w:rsidRPr="004E7DE6" w:rsidRDefault="004E7DE6" w:rsidP="004E7DE6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76" w:lineRule="auto"/>
      </w:pPr>
      <w:r w:rsidRPr="004E7DE6">
        <w:t>vacanze di Natale ed estive gli allenamenti si raddoppiano con due sedute di</w:t>
      </w:r>
    </w:p>
    <w:p w14:paraId="0177CBCB" w14:textId="77777777" w:rsidR="004E7DE6" w:rsidRPr="004E7DE6" w:rsidRDefault="004E7DE6" w:rsidP="004E7DE6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76" w:lineRule="auto"/>
      </w:pPr>
      <w:r w:rsidRPr="004E7DE6">
        <w:t>allenamento al giorno, una al mattino e una al pomeriggio della durata di due ore</w:t>
      </w:r>
    </w:p>
    <w:p w14:paraId="6BD1CB56" w14:textId="77777777" w:rsidR="004E7DE6" w:rsidRPr="004E7DE6" w:rsidRDefault="004E7DE6" w:rsidP="004E7DE6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76" w:lineRule="auto"/>
      </w:pPr>
      <w:r w:rsidRPr="004E7DE6">
        <w:t>ciascuna. Mentre durante i giorni festivi frequenta regolarmente competizioni di</w:t>
      </w:r>
    </w:p>
    <w:p w14:paraId="6A72A2F8" w14:textId="77777777" w:rsidR="004E7DE6" w:rsidRPr="004E7DE6" w:rsidRDefault="004E7DE6" w:rsidP="004E7DE6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76" w:lineRule="auto"/>
      </w:pPr>
      <w:r w:rsidRPr="004E7DE6">
        <w:t xml:space="preserve">livello </w:t>
      </w:r>
      <w:proofErr w:type="gramStart"/>
      <w:r w:rsidRPr="004E7DE6">
        <w:t>Regionale ,</w:t>
      </w:r>
      <w:proofErr w:type="gramEnd"/>
      <w:r w:rsidRPr="004E7DE6">
        <w:t xml:space="preserve"> Nazionale ed Internazionale. La ringrazio per l’attenzione. Le</w:t>
      </w:r>
    </w:p>
    <w:p w14:paraId="4AE2EBB8" w14:textId="77777777" w:rsidR="004E7DE6" w:rsidRPr="004E7DE6" w:rsidRDefault="004E7DE6" w:rsidP="004E7DE6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76" w:lineRule="auto"/>
      </w:pPr>
      <w:r w:rsidRPr="004E7DE6">
        <w:t>porgo i miei più cordiali saluti.</w:t>
      </w:r>
    </w:p>
    <w:p w14:paraId="25FD077C" w14:textId="77777777" w:rsidR="004E7DE6" w:rsidRDefault="004E7DE6" w:rsidP="004E7DE6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76" w:lineRule="auto"/>
      </w:pPr>
    </w:p>
    <w:p w14:paraId="7A4A9091" w14:textId="77777777" w:rsidR="004E7DE6" w:rsidRDefault="004E7DE6" w:rsidP="004E7DE6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76" w:lineRule="auto"/>
      </w:pPr>
    </w:p>
    <w:p w14:paraId="7E79D3B2" w14:textId="7D183D85" w:rsidR="004E7DE6" w:rsidRPr="004E7DE6" w:rsidRDefault="004E7DE6" w:rsidP="004E7DE6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76" w:lineRule="auto"/>
        <w:jc w:val="right"/>
      </w:pPr>
      <w:r w:rsidRPr="004E7DE6">
        <w:t>Il presidente</w:t>
      </w:r>
    </w:p>
    <w:p w14:paraId="7286CADC" w14:textId="22BB5C69" w:rsidR="003909C5" w:rsidRDefault="004E7DE6" w:rsidP="004E7DE6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76" w:lineRule="auto"/>
        <w:jc w:val="right"/>
      </w:pPr>
      <w:r w:rsidRPr="004E7DE6">
        <w:rPr>
          <w:lang w:val="en-US"/>
        </w:rPr>
        <w:t>(</w:t>
      </w:r>
      <w:proofErr w:type="spellStart"/>
      <w:r w:rsidRPr="004E7DE6">
        <w:rPr>
          <w:lang w:val="en-US"/>
        </w:rPr>
        <w:t>Alari</w:t>
      </w:r>
      <w:proofErr w:type="spellEnd"/>
      <w:r w:rsidRPr="004E7DE6">
        <w:rPr>
          <w:lang w:val="en-US"/>
        </w:rPr>
        <w:t xml:space="preserve"> Alberto)</w:t>
      </w:r>
    </w:p>
    <w:sectPr w:rsidR="003909C5">
      <w:headerReference w:type="default" r:id="rId6"/>
      <w:footerReference w:type="default" r:id="rId7"/>
      <w:pgSz w:w="11900" w:h="16840"/>
      <w:pgMar w:top="1134" w:right="1134" w:bottom="1134" w:left="1134" w:header="709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D71F06" w14:textId="77777777" w:rsidR="00BA1A53" w:rsidRDefault="00BA1A53">
      <w:r>
        <w:separator/>
      </w:r>
    </w:p>
  </w:endnote>
  <w:endnote w:type="continuationSeparator" w:id="0">
    <w:p w14:paraId="6561E7F4" w14:textId="77777777" w:rsidR="00BA1A53" w:rsidRDefault="00BA1A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809AA2" w14:textId="77777777" w:rsidR="003909C5" w:rsidRDefault="00000000">
    <w:pPr>
      <w:pStyle w:val="Intestazioneepidipagina"/>
      <w:tabs>
        <w:tab w:val="clear" w:pos="9020"/>
        <w:tab w:val="center" w:pos="4819"/>
        <w:tab w:val="right" w:pos="9612"/>
      </w:tabs>
      <w:rPr>
        <w:rStyle w:val="Nessuno"/>
        <w:rFonts w:ascii="Arial" w:eastAsia="Arial" w:hAnsi="Arial" w:cs="Arial"/>
        <w:sz w:val="22"/>
        <w:szCs w:val="22"/>
      </w:rPr>
    </w:pPr>
    <w:r>
      <w:rPr>
        <w:rFonts w:ascii="Arial" w:hAnsi="Arial"/>
        <w:sz w:val="22"/>
        <w:szCs w:val="22"/>
      </w:rPr>
      <w:tab/>
    </w:r>
    <w:hyperlink r:id="rId1" w:history="1">
      <w:r>
        <w:rPr>
          <w:rStyle w:val="Hyperlink0"/>
        </w:rPr>
        <w:t>www.olimpicswimpro.it</w:t>
      </w:r>
    </w:hyperlink>
  </w:p>
  <w:p w14:paraId="69B8E98E" w14:textId="77777777" w:rsidR="003909C5" w:rsidRDefault="00000000">
    <w:pPr>
      <w:pStyle w:val="Intestazioneepidipagina"/>
      <w:tabs>
        <w:tab w:val="clear" w:pos="9020"/>
        <w:tab w:val="center" w:pos="4819"/>
        <w:tab w:val="right" w:pos="9612"/>
      </w:tabs>
      <w:rPr>
        <w:rStyle w:val="Nessuno"/>
        <w:rFonts w:ascii="Arial" w:eastAsia="Arial" w:hAnsi="Arial" w:cs="Arial"/>
        <w:sz w:val="22"/>
        <w:szCs w:val="22"/>
      </w:rPr>
    </w:pPr>
    <w:r>
      <w:rPr>
        <w:rStyle w:val="Nessuno"/>
        <w:rFonts w:ascii="Arial" w:eastAsia="Arial" w:hAnsi="Arial" w:cs="Arial"/>
        <w:sz w:val="22"/>
        <w:szCs w:val="22"/>
      </w:rPr>
      <w:tab/>
    </w:r>
    <w:r>
      <w:rPr>
        <w:rStyle w:val="Nessuno"/>
        <w:rFonts w:ascii="Arial" w:hAnsi="Arial"/>
        <w:sz w:val="22"/>
        <w:szCs w:val="22"/>
      </w:rPr>
      <w:t xml:space="preserve">E-mail: </w:t>
    </w:r>
    <w:hyperlink r:id="rId2" w:history="1">
      <w:r>
        <w:rPr>
          <w:rStyle w:val="Hyperlink0"/>
        </w:rPr>
        <w:t>silvano@olimpicvillongo.it</w:t>
      </w:r>
    </w:hyperlink>
  </w:p>
  <w:p w14:paraId="75E4C8F8" w14:textId="77777777" w:rsidR="003909C5" w:rsidRDefault="00000000">
    <w:pPr>
      <w:pStyle w:val="Intestazioneepidipagina"/>
      <w:tabs>
        <w:tab w:val="clear" w:pos="9020"/>
        <w:tab w:val="center" w:pos="4819"/>
        <w:tab w:val="right" w:pos="9612"/>
      </w:tabs>
      <w:rPr>
        <w:rStyle w:val="Nessuno"/>
        <w:rFonts w:ascii="Arial" w:eastAsia="Arial" w:hAnsi="Arial" w:cs="Arial"/>
        <w:sz w:val="22"/>
        <w:szCs w:val="22"/>
      </w:rPr>
    </w:pPr>
    <w:r>
      <w:rPr>
        <w:rStyle w:val="Nessuno"/>
        <w:rFonts w:ascii="Arial" w:eastAsia="Arial" w:hAnsi="Arial" w:cs="Arial"/>
        <w:sz w:val="22"/>
        <w:szCs w:val="22"/>
      </w:rPr>
      <w:tab/>
    </w:r>
    <w:r>
      <w:rPr>
        <w:rStyle w:val="Nessuno"/>
        <w:rFonts w:ascii="Arial" w:hAnsi="Arial"/>
        <w:sz w:val="22"/>
        <w:szCs w:val="22"/>
      </w:rPr>
      <w:t xml:space="preserve">24060 VILLONGO (BG) - Via </w:t>
    </w:r>
    <w:proofErr w:type="spellStart"/>
    <w:r>
      <w:rPr>
        <w:rStyle w:val="Nessuno"/>
        <w:rFonts w:ascii="Arial" w:hAnsi="Arial"/>
        <w:sz w:val="22"/>
        <w:szCs w:val="22"/>
      </w:rPr>
      <w:t>Loreschi</w:t>
    </w:r>
    <w:proofErr w:type="spellEnd"/>
    <w:r>
      <w:rPr>
        <w:rStyle w:val="Nessuno"/>
        <w:rFonts w:ascii="Arial" w:hAnsi="Arial"/>
        <w:sz w:val="22"/>
        <w:szCs w:val="22"/>
      </w:rPr>
      <w:t xml:space="preserve"> 26- Tel. 035 926593 - Fax 035 9169049</w:t>
    </w:r>
  </w:p>
  <w:p w14:paraId="64FED0DF" w14:textId="77777777" w:rsidR="003909C5" w:rsidRDefault="00000000">
    <w:pPr>
      <w:pStyle w:val="Intestazioneepidipagina"/>
      <w:tabs>
        <w:tab w:val="clear" w:pos="9020"/>
        <w:tab w:val="center" w:pos="4819"/>
        <w:tab w:val="right" w:pos="9612"/>
      </w:tabs>
    </w:pPr>
    <w:r>
      <w:rPr>
        <w:rStyle w:val="Nessuno"/>
        <w:rFonts w:ascii="Arial" w:eastAsia="Arial" w:hAnsi="Arial" w:cs="Arial"/>
        <w:sz w:val="22"/>
        <w:szCs w:val="22"/>
      </w:rPr>
      <w:tab/>
    </w:r>
    <w:r>
      <w:rPr>
        <w:rStyle w:val="Nessuno"/>
        <w:rFonts w:ascii="Arial" w:hAnsi="Arial"/>
        <w:sz w:val="22"/>
        <w:szCs w:val="22"/>
      </w:rPr>
      <w:t>P.I.: 0278770162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270396" w14:textId="77777777" w:rsidR="00BA1A53" w:rsidRDefault="00BA1A53">
      <w:r>
        <w:separator/>
      </w:r>
    </w:p>
  </w:footnote>
  <w:footnote w:type="continuationSeparator" w:id="0">
    <w:p w14:paraId="1DDB549C" w14:textId="77777777" w:rsidR="00BA1A53" w:rsidRDefault="00BA1A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7DA0B9" w14:textId="77777777" w:rsidR="003909C5" w:rsidRDefault="00000000">
    <w:pPr>
      <w:pStyle w:val="Intestazioneepidipagina"/>
      <w:tabs>
        <w:tab w:val="clear" w:pos="9020"/>
        <w:tab w:val="center" w:pos="4819"/>
        <w:tab w:val="right" w:pos="9612"/>
      </w:tabs>
    </w:pPr>
    <w:r>
      <w:tab/>
    </w:r>
    <w:r>
      <w:rPr>
        <w:noProof/>
      </w:rPr>
      <w:drawing>
        <wp:inline distT="0" distB="0" distL="0" distR="0" wp14:anchorId="096CC33C" wp14:editId="2C8A96CF">
          <wp:extent cx="2694834" cy="1045016"/>
          <wp:effectExtent l="0" t="0" r="0" b="0"/>
          <wp:docPr id="1073741825" name="officeArt object" descr="Immagin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magine" descr="Immagin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694834" cy="104501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attachedTemplate r:id="rId1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7DE6"/>
    <w:rsid w:val="00356729"/>
    <w:rsid w:val="003909C5"/>
    <w:rsid w:val="004E7DE6"/>
    <w:rsid w:val="00AA24C8"/>
    <w:rsid w:val="00B77799"/>
    <w:rsid w:val="00BA1A53"/>
    <w:rsid w:val="00F95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CB78A0"/>
  <w15:docId w15:val="{B7E6D096-DD5C-429E-9197-9E64D1B9E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rFonts w:ascii="Arial" w:hAnsi="Arial"/>
      <w:sz w:val="22"/>
      <w:szCs w:val="22"/>
      <w:u w:val="single"/>
      <w:lang w:val="it-IT"/>
    </w:rPr>
  </w:style>
  <w:style w:type="paragraph" w:customStyle="1" w:styleId="Didefault">
    <w:name w:val="Di default"/>
    <w:pPr>
      <w:spacing w:before="160" w:line="288" w:lineRule="auto"/>
    </w:pPr>
    <w:rPr>
      <w:rFonts w:ascii="Helvetica Neue" w:eastAsia="Helvetica Neue" w:hAnsi="Helvetica Neue" w:cs="Helvetica Neue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silvano@olimpicvillongo.it" TargetMode="External"/><Relationship Id="rId1" Type="http://schemas.openxmlformats.org/officeDocument/2006/relationships/hyperlink" Target="http://www.olimpicswimpro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tente\Desktop\SQUADRA\carta%20intestata.dotx" TargetMode="Externa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</Template>
  <TotalTime>1</TotalTime>
  <Pages>1</Pages>
  <Words>136</Words>
  <Characters>776</Characters>
  <Application>Microsoft Office Word</Application>
  <DocSecurity>0</DocSecurity>
  <Lines>6</Lines>
  <Paragraphs>1</Paragraphs>
  <ScaleCrop>false</ScaleCrop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1</cp:revision>
  <dcterms:created xsi:type="dcterms:W3CDTF">2026-02-19T12:35:00Z</dcterms:created>
  <dcterms:modified xsi:type="dcterms:W3CDTF">2026-02-19T12:36:00Z</dcterms:modified>
</cp:coreProperties>
</file>